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714" w:rsidRPr="006B452C" w:rsidRDefault="000F0714" w:rsidP="000F0714">
      <w:pPr>
        <w:pStyle w:val="a7"/>
        <w:jc w:val="center"/>
      </w:pPr>
      <w:bookmarkStart w:id="0" w:name="_GoBack"/>
      <w:bookmarkEnd w:id="0"/>
      <w:r w:rsidRPr="006B452C">
        <w:t xml:space="preserve">Сводная ведомость результатов </w:t>
      </w:r>
      <w:r w:rsidR="004654AF" w:rsidRPr="006B452C">
        <w:t xml:space="preserve">проведения </w:t>
      </w:r>
      <w:r w:rsidRPr="006B452C">
        <w:t>специальной оценки условий труда</w:t>
      </w:r>
    </w:p>
    <w:p w:rsidR="00B3448B" w:rsidRPr="006B452C" w:rsidRDefault="00B3448B" w:rsidP="00B3448B"/>
    <w:p w:rsidR="00B3448B" w:rsidRPr="006B452C" w:rsidRDefault="00B3448B" w:rsidP="00B3448B">
      <w:r w:rsidRPr="006B452C">
        <w:t>Наименование организации:</w:t>
      </w:r>
      <w:r w:rsidRPr="006B452C">
        <w:rPr>
          <w:rStyle w:val="a9"/>
        </w:rPr>
        <w:t xml:space="preserve"> </w:t>
      </w:r>
      <w:r w:rsidR="004D7E69">
        <w:rPr>
          <w:rStyle w:val="a9"/>
        </w:rPr>
        <w:fldChar w:fldCharType="begin"/>
      </w:r>
      <w:r w:rsidR="004D7E69">
        <w:rPr>
          <w:rStyle w:val="a9"/>
        </w:rPr>
        <w:instrText xml:space="preserve"> DOCVARIABLE ceh_info \* MERGEFORMAT </w:instrText>
      </w:r>
      <w:r w:rsidR="004D7E69">
        <w:rPr>
          <w:rStyle w:val="a9"/>
        </w:rPr>
        <w:fldChar w:fldCharType="separate"/>
      </w:r>
      <w:r w:rsidR="00854D12" w:rsidRPr="00854D12">
        <w:rPr>
          <w:rStyle w:val="a9"/>
        </w:rPr>
        <w:t>Государственное бюджетное учреждение здравоохранения Пермского края « Городская поликлиника №12»</w:t>
      </w:r>
      <w:r w:rsidR="004D7E69">
        <w:rPr>
          <w:rStyle w:val="a9"/>
        </w:rPr>
        <w:fldChar w:fldCharType="end"/>
      </w:r>
      <w:r w:rsidRPr="006B452C">
        <w:rPr>
          <w:rStyle w:val="a9"/>
        </w:rPr>
        <w:t> </w:t>
      </w:r>
    </w:p>
    <w:p w:rsidR="00F06873" w:rsidRPr="006B452C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bookmarkStart w:id="1" w:name="table1"/>
      <w:bookmarkEnd w:id="1"/>
    </w:p>
    <w:p w:rsidR="00F06873" w:rsidRPr="006B452C" w:rsidRDefault="00F06873" w:rsidP="00F06873">
      <w:pPr>
        <w:jc w:val="right"/>
      </w:pPr>
      <w:r w:rsidRPr="006B452C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63"/>
        <w:gridCol w:w="488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06873" w:rsidRPr="006B452C" w:rsidTr="00C9782A">
        <w:trPr>
          <w:cantSplit/>
          <w:trHeight w:val="245"/>
          <w:tblHeader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06873" w:rsidRPr="006B452C" w:rsidRDefault="004654AF" w:rsidP="00F06873">
            <w:pPr>
              <w:jc w:val="center"/>
              <w:rPr>
                <w:sz w:val="20"/>
              </w:rPr>
            </w:pPr>
            <w:r w:rsidRPr="006B452C">
              <w:rPr>
                <w:color w:val="000000"/>
                <w:sz w:val="20"/>
              </w:rPr>
              <w:t>Индиви</w:t>
            </w:r>
            <w:r w:rsidRPr="006B452C">
              <w:rPr>
                <w:color w:val="000000"/>
                <w:sz w:val="20"/>
              </w:rPr>
              <w:softHyphen/>
              <w:t>дуальный номер рабочего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4654AF" w:rsidRPr="006B452C" w:rsidRDefault="004654AF" w:rsidP="004654AF">
            <w:pPr>
              <w:jc w:val="center"/>
              <w:rPr>
                <w:color w:val="000000"/>
                <w:sz w:val="20"/>
              </w:rPr>
            </w:pPr>
            <w:r w:rsidRPr="006B452C">
              <w:rPr>
                <w:color w:val="000000"/>
                <w:sz w:val="20"/>
              </w:rPr>
              <w:t>Профессия/</w:t>
            </w:r>
            <w:r w:rsidRPr="006B452C">
              <w:rPr>
                <w:color w:val="000000"/>
                <w:sz w:val="20"/>
              </w:rPr>
              <w:br/>
              <w:t>должность/</w:t>
            </w:r>
            <w:r w:rsidRPr="006B452C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F06873" w:rsidRPr="006B452C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6B452C" w:rsidRDefault="00F06873" w:rsidP="00F06873">
            <w:pPr>
              <w:jc w:val="center"/>
              <w:rPr>
                <w:sz w:val="20"/>
              </w:rPr>
            </w:pPr>
            <w:r w:rsidRPr="006B452C">
              <w:rPr>
                <w:sz w:val="20"/>
              </w:rPr>
              <w:t>Классы</w:t>
            </w:r>
            <w:r w:rsidR="004654AF" w:rsidRPr="006B452C">
              <w:rPr>
                <w:sz w:val="20"/>
              </w:rPr>
              <w:t xml:space="preserve"> </w:t>
            </w:r>
            <w:r w:rsidR="004654AF" w:rsidRPr="006B452C">
              <w:rPr>
                <w:color w:val="000000"/>
                <w:sz w:val="20"/>
              </w:rPr>
              <w:t>(подклассы)</w:t>
            </w:r>
            <w:r w:rsidRPr="006B452C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6B452C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Лечебно</w:t>
            </w:r>
            <w:r w:rsidRPr="006B452C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Льготно</w:t>
            </w:r>
            <w:r w:rsidRPr="006B452C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F06873" w:rsidRPr="006B452C" w:rsidTr="00CE1673">
        <w:trPr>
          <w:cantSplit/>
          <w:trHeight w:val="2254"/>
          <w:tblHeader/>
        </w:trPr>
        <w:tc>
          <w:tcPr>
            <w:tcW w:w="9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6873" w:rsidRPr="006B452C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6873" w:rsidRPr="006B452C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ультразвук воздушный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6B452C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06873" w:rsidRPr="006B452C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06873" w:rsidRPr="006B452C" w:rsidTr="00CE1673">
        <w:trPr>
          <w:tblHeader/>
        </w:trPr>
        <w:tc>
          <w:tcPr>
            <w:tcW w:w="959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</w:t>
            </w:r>
            <w:bookmarkStart w:id="2" w:name="table2"/>
            <w:bookmarkEnd w:id="2"/>
          </w:p>
        </w:tc>
        <w:tc>
          <w:tcPr>
            <w:tcW w:w="2655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2</w:t>
            </w:r>
          </w:p>
        </w:tc>
        <w:tc>
          <w:tcPr>
            <w:tcW w:w="463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3</w:t>
            </w:r>
          </w:p>
        </w:tc>
        <w:tc>
          <w:tcPr>
            <w:tcW w:w="488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pct10" w:color="auto" w:fill="FFFFFF"/>
            <w:vAlign w:val="center"/>
          </w:tcPr>
          <w:p w:rsidR="00F06873" w:rsidRPr="006B452C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6B452C">
              <w:rPr>
                <w:sz w:val="18"/>
                <w:szCs w:val="18"/>
              </w:rPr>
              <w:t>24</w:t>
            </w:r>
          </w:p>
        </w:tc>
      </w:tr>
      <w:tr w:rsidR="00C9782A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3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C9782A" w:rsidRPr="006B452C" w:rsidRDefault="00C9782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Поликлиника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поликлиникой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Кастелянша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Гардеробщик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Сторож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территорий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Доврачебный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Регистратура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Физиотерапевтический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массажа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лучевой диагностики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Флюорографический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функциональной диагностики (Кабинет врача функциональной диагностики)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диагностическим отделением - 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Эндоскопический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Врач-эндоскопист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врача-эндоскописта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доврачебной медико-санитарной помощи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Процедурный кабинет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Прививочный кабинет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6B452C" w:rsidRDefault="00854D12" w:rsidP="00854D12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инфекционных заболеваний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Врач-инфекционист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врачебной медико-санитарной помощи №1 (кабинеты врачей-терапевтов участковых)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Многофункциональный сестринский пост каб 211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специализированной медико-санитарной помощи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Оториноларингологический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Врач-оториноларинголог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Офтальмологический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Врач-офтальмолог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врача-эндокринолога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Врач-эндокринолог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Врач-эндокринолог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Врач-эндокринолог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врача-невролога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Кардиологический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врача-акушера-гинеколога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врача-дерматовенеролога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Врач-дерматовенеролог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Врач-дерматовенеролог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Врач-дерматовенеролог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врача-профпатолога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Врач-профпатолог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врача-нефролога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Врач-нефролог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специализированной медико-санитарной помощи (Хирургическое)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врач-хирург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Урологический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врача-хирурга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врача-онколога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Врач-онколог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Врач-онколог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Хирургический дневной стационар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специализированной медико-санитарной помощи (стоматологическое)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врач-стоматолог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Кабинеты терапевтической стоматологии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Врач-стоматолог-терапевт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Врач-стоматолог-терапевт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Врач-стоматолог-терапевт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медицинской профилактики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организации диспанзеризации и профилактических медицинских осмотров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диагностики и коррекции основных факторов риска развития неинфекционных заболеваний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популяционных методов профилактики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Центр здоровья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лечебной физкультуры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лечебной физкультуре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лечебной физкультуре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гигиениста стоматологического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Гигиенист стоматологический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тестирования на аппаратно-программном комплексе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инструментального и лабораторного обследования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Клинико-диагностическая лаборатория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лабораторией - 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Фельдшер-лаборант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167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CE1673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CE1673" w:rsidRPr="00854D12" w:rsidRDefault="00CE167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CE1673" w:rsidRPr="006B452C" w:rsidRDefault="00CE1673" w:rsidP="00CE1673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неотложной медицинской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по оказанию платных услуг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врача-терапевта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Врач-психиатр-нарколог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АО "Сорбент"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фельдшерским здравпунктом - 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Отделение врачей общей практики поликлиники №1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Регистратура №4 информационно-аналитического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медико-санитарной помощи №2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Смотровой кабинет №2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Процедурный кабинет №2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Физиотерапевтический кабинет №2 физиотерапевтического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функциональной диагностики №2 отделения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Поликлиника №2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поликлиникой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хозяйством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Доврачебный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Регистратура №2 информационно-аналитического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неотложной травматологии и ортопедии (Травмпункт)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травмпунктом врач-травматолог-ортопед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Врач-травматолог-ортопед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Врач-травматолог-ортопед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Врач-травматолог-ортопед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Врач-травматолог-ортопед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Врач-травматолог-ортопед (круглосуточный пост)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(круглосуточный пост)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Рентгенодиагностический кабинет №2 отделения лучевой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рентгенолаборант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 (ММГ)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 (круглосуточный пост)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ультразвуковой диагностики №3 отделения лучевой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Флюорографический кабинет №2 отделения лучевой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Физиотерапевтический кабинет №3 физиотерапевтического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Врач-физиотерапевт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массажа №2 физиотерапевтического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функциональной диагностики №3 отделения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Процедурный кабинет №3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Прививочный кабинет №3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организации диспансеризации и профилактических медицинских осмотров №2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врачебной медико-санитарной помощи №3 (кабинеты врачей-терапевтов участковых)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Многофункциональный сестринский пост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Терапевтический дневной стационар (в палатах неврологического дневного стационара)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специализированной медико-санитарной помощи №2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Офтальмологический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Врач-офтальмолог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врача-невролога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врача-пульмонолога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Врач-пульмонолог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врача-ревматолога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Врач-ревматолог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Кардиологический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врача-акушера-гинеколога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Неврологический дневной стационар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врача-хирурга отделения первичной специализированной медико-санитарной помощи (хирургическое)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врача-хирурга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Административно-хозяйственные подразделения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 материально-технического снабжения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территорий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Слесарь-сантехник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Слесарь-сантехник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Рабочий по комплексному обслуживанию и ремонту зданий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Прочий персонал поликлиники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Сторож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3D64C3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3D64C3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E0374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EE0374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EE0374" w:rsidRPr="00854D12" w:rsidRDefault="00EE0374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Гардеробщик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EE0374" w:rsidRPr="006B452C" w:rsidRDefault="003D64C3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3D64C3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EE0374" w:rsidRPr="006B452C" w:rsidRDefault="00EE0374" w:rsidP="00EE0374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Архивариус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Поликлиника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поликлиникой 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Доврачебный кабинет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Регистратура №3 информационно-аналитического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 функциональной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организации диспанзеризации и профилактических медицинских осмотров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Физиотерапевтический кабинет №4 физиотерапевтического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Процедурный кабинет №4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Смотровой кабинет №4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Прививочный кабинет №4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врачебной медико-санитарной помощи №5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Кабинеты врачей-терапевтов участковых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 по полиативной медицине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по полиативной медицине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Кабинеты врачей общей (семейной) практики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общей практики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врача общей практики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Оториноларингологический кабинет отделения первичной специализированной медико-санитарной помощи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Врач-оториноларинголог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Офтальмологический кабинет отделения первичной специализированной медико-санитарной помощи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Врач-офтальмолог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врача-невролога отделения первичной специализированной медико-санитарной помощи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врача-эндокринолога отделения первичной специализированной медико-санитарной помощи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Врач-эндокринолог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врача-кардиолога отделения первичной специализированной медико-санитарной помощи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Первичный онкологический кабинет отделения первичной специализированной медико-санитарной помощи (хирургическое)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Врач-онколог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 онколога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 хирурга отделения первичной специализированной медико-санитарной помощи (хирургическое)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кабинета врача хирурга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Гардеробщик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Отделение лучевой диагностики на ул.Калинина, 74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Рентгенодиагностический кабинет №3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b/>
                <w:sz w:val="18"/>
                <w:szCs w:val="18"/>
              </w:rPr>
            </w:pPr>
            <w:r w:rsidRPr="00854D12">
              <w:rPr>
                <w:b/>
                <w:sz w:val="18"/>
                <w:szCs w:val="18"/>
              </w:rPr>
              <w:t>Женская консультация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консультацией 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3D6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хозяйством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Регистратура №5 информационно-аналитического отделения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Процедурный кабинет №5 отделения первичной доврачебной медико-санитарной помощи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Pr="003D64C3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ультразвуковой диагностики №5 отделения лучевой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отделение первичной специализированной медико-санитарной помощи (акушерско-гинекологическое)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Кабинеты врачей-акушеров-гинекологов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Кабинеты врачей-акушеров-гинекологов специализированного приема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 специализированного приема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 специализированного приема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 специализированного приема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врача-терапевта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Кабинет специалиста по социальной работе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социальной работе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326 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Акушерско-гинекологический дневной стационар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854D12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854D12" w:rsidRDefault="00854D12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FFFFFF"/>
            <w:vAlign w:val="center"/>
          </w:tcPr>
          <w:p w:rsidR="00854D12" w:rsidRPr="00854D12" w:rsidRDefault="00854D12" w:rsidP="001B19D8">
            <w:pPr>
              <w:jc w:val="center"/>
              <w:rPr>
                <w:i/>
                <w:sz w:val="18"/>
                <w:szCs w:val="18"/>
              </w:rPr>
            </w:pPr>
            <w:r w:rsidRPr="00854D12">
              <w:rPr>
                <w:i/>
                <w:sz w:val="18"/>
                <w:szCs w:val="18"/>
              </w:rPr>
              <w:t>Акушерское отделение паталогии беременности (профиль паталогия беременности) 4 койки с односменным режимом работы и гинекологическое отделение (гинекологический профиль) 4 койки с односменным режимом работы-всего 8 коек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FFFFFF"/>
            <w:vAlign w:val="center"/>
          </w:tcPr>
          <w:p w:rsidR="00854D12" w:rsidRDefault="00854D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Гардеробщик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D64C3" w:rsidRPr="006B452C" w:rsidTr="00CE1673">
        <w:trPr>
          <w:cantSplit/>
        </w:trPr>
        <w:tc>
          <w:tcPr>
            <w:tcW w:w="959" w:type="dxa"/>
            <w:shd w:val="clear" w:color="auto" w:fill="FFFFFF"/>
            <w:vAlign w:val="center"/>
          </w:tcPr>
          <w:p w:rsidR="003D64C3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330 </w:t>
            </w:r>
          </w:p>
        </w:tc>
        <w:tc>
          <w:tcPr>
            <w:tcW w:w="2655" w:type="dxa"/>
            <w:shd w:val="clear" w:color="auto" w:fill="FFFFFF"/>
            <w:vAlign w:val="center"/>
          </w:tcPr>
          <w:p w:rsidR="003D64C3" w:rsidRPr="00854D12" w:rsidRDefault="003D64C3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Гардеробщик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FFFFFF"/>
            <w:vAlign w:val="center"/>
          </w:tcPr>
          <w:p w:rsidR="003D64C3" w:rsidRPr="006B452C" w:rsidRDefault="003D64C3" w:rsidP="000D6A20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</w:tbl>
    <w:p w:rsidR="00936F48" w:rsidRPr="006B452C" w:rsidRDefault="00936F48" w:rsidP="00936F48">
      <w:pPr>
        <w:rPr>
          <w:sz w:val="20"/>
        </w:rPr>
      </w:pPr>
      <w:r w:rsidRPr="006B452C">
        <w:rPr>
          <w:sz w:val="20"/>
        </w:rPr>
        <w:t>Дата составления:</w:t>
      </w:r>
      <w:r w:rsidRPr="006B452C">
        <w:rPr>
          <w:rStyle w:val="a9"/>
          <w:sz w:val="20"/>
        </w:rPr>
        <w:t xml:space="preserve"> </w:t>
      </w:r>
      <w:r w:rsidR="004D7E69">
        <w:rPr>
          <w:rStyle w:val="a9"/>
          <w:sz w:val="20"/>
        </w:rPr>
        <w:fldChar w:fldCharType="begin"/>
      </w:r>
      <w:r w:rsidR="004D7E69">
        <w:rPr>
          <w:rStyle w:val="a9"/>
          <w:sz w:val="20"/>
        </w:rPr>
        <w:instrText xml:space="preserve"> DOCVARIABLE fill_date \* MERGEFORMAT </w:instrText>
      </w:r>
      <w:r w:rsidR="004D7E69">
        <w:rPr>
          <w:rStyle w:val="a9"/>
          <w:sz w:val="20"/>
        </w:rPr>
        <w:fldChar w:fldCharType="separate"/>
      </w:r>
      <w:r w:rsidR="00854D12">
        <w:rPr>
          <w:rStyle w:val="a9"/>
          <w:sz w:val="20"/>
        </w:rPr>
        <w:t xml:space="preserve">       </w:t>
      </w:r>
      <w:r w:rsidR="004D7E69">
        <w:rPr>
          <w:rStyle w:val="a9"/>
          <w:sz w:val="20"/>
        </w:rPr>
        <w:fldChar w:fldCharType="end"/>
      </w:r>
      <w:r w:rsidRPr="006B452C">
        <w:rPr>
          <w:rStyle w:val="a9"/>
          <w:sz w:val="20"/>
        </w:rPr>
        <w:t> </w:t>
      </w:r>
    </w:p>
    <w:p w:rsidR="004654AF" w:rsidRPr="006B452C" w:rsidRDefault="004654AF" w:rsidP="009D6532">
      <w:pPr>
        <w:rPr>
          <w:sz w:val="20"/>
        </w:rPr>
      </w:pPr>
    </w:p>
    <w:p w:rsidR="009D6532" w:rsidRDefault="009D6532" w:rsidP="009D6532">
      <w:pPr>
        <w:rPr>
          <w:b/>
          <w:sz w:val="20"/>
        </w:rPr>
      </w:pPr>
      <w:r w:rsidRPr="006B452C">
        <w:rPr>
          <w:b/>
          <w:sz w:val="20"/>
        </w:rPr>
        <w:t>Председатель комиссии по проведению специальной оценки условий труда</w:t>
      </w:r>
    </w:p>
    <w:p w:rsidR="006B452C" w:rsidRPr="006B452C" w:rsidRDefault="006B452C" w:rsidP="009D6532">
      <w:pPr>
        <w:rPr>
          <w:b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6B452C" w:rsidTr="003F4B55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6B452C" w:rsidRDefault="00854D12" w:rsidP="009D6532">
            <w:pPr>
              <w:pStyle w:val="aa"/>
            </w:pPr>
            <w:r>
              <w:t>Заместитель главного врача по медицинской части</w:t>
            </w:r>
          </w:p>
        </w:tc>
        <w:tc>
          <w:tcPr>
            <w:tcW w:w="283" w:type="dxa"/>
            <w:vAlign w:val="bottom"/>
          </w:tcPr>
          <w:p w:rsidR="009D6532" w:rsidRPr="006B452C" w:rsidRDefault="009D6532" w:rsidP="009D6532">
            <w:pPr>
              <w:pStyle w:val="aa"/>
            </w:pPr>
            <w:bookmarkStart w:id="3" w:name="com_pred"/>
            <w:bookmarkEnd w:id="3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6B452C" w:rsidRDefault="00854D12" w:rsidP="009D6532">
            <w:pPr>
              <w:pStyle w:val="aa"/>
            </w:pPr>
            <w:r>
              <w:t>Штэфан Павел Владимирович</w:t>
            </w: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</w:pPr>
          </w:p>
        </w:tc>
      </w:tr>
      <w:tr w:rsidR="009D6532" w:rsidRPr="006B452C" w:rsidTr="003F4B55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bookmarkStart w:id="4" w:name="s070_1"/>
            <w:bookmarkEnd w:id="4"/>
            <w:r w:rsidRPr="006B452C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r w:rsidRPr="006B452C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r w:rsidRPr="006B452C">
              <w:rPr>
                <w:vertAlign w:val="superscript"/>
              </w:rPr>
              <w:t>Ф.И.О.</w:t>
            </w: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r w:rsidRPr="006B452C">
              <w:rPr>
                <w:vertAlign w:val="superscript"/>
              </w:rPr>
              <w:t>(дата)</w:t>
            </w:r>
          </w:p>
        </w:tc>
      </w:tr>
    </w:tbl>
    <w:p w:rsidR="009D6532" w:rsidRPr="006B452C" w:rsidRDefault="009D6532" w:rsidP="009D6532">
      <w:pPr>
        <w:rPr>
          <w:sz w:val="20"/>
        </w:rPr>
      </w:pPr>
    </w:p>
    <w:p w:rsidR="009D6532" w:rsidRDefault="009D6532" w:rsidP="009D6532">
      <w:pPr>
        <w:rPr>
          <w:b/>
          <w:sz w:val="20"/>
        </w:rPr>
      </w:pPr>
      <w:r w:rsidRPr="006B452C">
        <w:rPr>
          <w:b/>
          <w:sz w:val="20"/>
        </w:rPr>
        <w:t>Члены комиссии по проведению специальной оценки условий труда:</w:t>
      </w:r>
    </w:p>
    <w:p w:rsidR="006B452C" w:rsidRPr="006B452C" w:rsidRDefault="006B452C" w:rsidP="009D6532">
      <w:pPr>
        <w:rPr>
          <w:b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6B452C" w:rsidTr="00854D12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6B452C" w:rsidRDefault="00854D12" w:rsidP="009D6532">
            <w:pPr>
              <w:pStyle w:val="aa"/>
            </w:pPr>
            <w:r>
              <w:t>Заведующий поликлиникой №3</w:t>
            </w:r>
          </w:p>
        </w:tc>
        <w:tc>
          <w:tcPr>
            <w:tcW w:w="283" w:type="dxa"/>
            <w:vAlign w:val="bottom"/>
          </w:tcPr>
          <w:p w:rsidR="009D6532" w:rsidRPr="006B452C" w:rsidRDefault="009D6532" w:rsidP="009D6532">
            <w:pPr>
              <w:pStyle w:val="aa"/>
            </w:pPr>
            <w:bookmarkStart w:id="5" w:name="com_chlens"/>
            <w:bookmarkEnd w:id="5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6B452C" w:rsidRDefault="00854D12" w:rsidP="009D6532">
            <w:pPr>
              <w:pStyle w:val="aa"/>
            </w:pPr>
            <w:r>
              <w:t>Кулебакина Лариса Вячеславовна</w:t>
            </w: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</w:pPr>
          </w:p>
        </w:tc>
      </w:tr>
      <w:tr w:rsidR="009D6532" w:rsidRPr="006B452C" w:rsidTr="00854D12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bookmarkStart w:id="6" w:name="s070_2"/>
            <w:bookmarkEnd w:id="6"/>
            <w:r w:rsidRPr="006B452C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r w:rsidRPr="006B452C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r w:rsidRPr="006B452C">
              <w:rPr>
                <w:vertAlign w:val="superscript"/>
              </w:rPr>
              <w:t>Ф.И.О.</w:t>
            </w:r>
          </w:p>
        </w:tc>
        <w:tc>
          <w:tcPr>
            <w:tcW w:w="284" w:type="dxa"/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6B452C" w:rsidRDefault="009D6532" w:rsidP="009D6532">
            <w:pPr>
              <w:pStyle w:val="aa"/>
              <w:rPr>
                <w:vertAlign w:val="superscript"/>
              </w:rPr>
            </w:pPr>
            <w:r w:rsidRPr="006B452C">
              <w:rPr>
                <w:vertAlign w:val="superscript"/>
              </w:rPr>
              <w:t>(дата)</w:t>
            </w: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Заведующий терапевтическим отделением поликлиники №1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Михайлова Наталья Владимировна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(дата)</w:t>
            </w: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Начальник планово-экономического отдела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Вавилина Елена Александровна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(дата)</w:t>
            </w: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Председатель профкома ГБУЗ ПК « ГП№12№, хирург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Дехтярук Дмитрий Михайлович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(дата)</w:t>
            </w: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Специалист по охране труда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Голохвастова Вера Ильинична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(дата)</w:t>
            </w: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Специалист отдела кадров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  <w:r>
              <w:t>Наумова Ирина Николаевна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54D12" w:rsidRPr="00854D12" w:rsidRDefault="00854D12" w:rsidP="009D6532">
            <w:pPr>
              <w:pStyle w:val="aa"/>
            </w:pPr>
          </w:p>
        </w:tc>
      </w:tr>
      <w:tr w:rsidR="00854D12" w:rsidRPr="00854D12" w:rsidTr="00854D12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854D12" w:rsidRPr="00854D12" w:rsidRDefault="00854D12" w:rsidP="009D6532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(дата)</w:t>
            </w:r>
          </w:p>
        </w:tc>
      </w:tr>
    </w:tbl>
    <w:p w:rsidR="002743B5" w:rsidRPr="006B452C" w:rsidRDefault="002743B5" w:rsidP="002743B5">
      <w:pPr>
        <w:rPr>
          <w:sz w:val="20"/>
        </w:rPr>
      </w:pPr>
    </w:p>
    <w:p w:rsidR="002743B5" w:rsidRDefault="004654AF" w:rsidP="002743B5">
      <w:pPr>
        <w:rPr>
          <w:b/>
          <w:sz w:val="20"/>
        </w:rPr>
      </w:pPr>
      <w:r w:rsidRPr="006B452C">
        <w:rPr>
          <w:b/>
          <w:sz w:val="20"/>
        </w:rPr>
        <w:t>Эксперт(-ы) организации, проводившей специальную оценку условий труда:</w:t>
      </w:r>
    </w:p>
    <w:p w:rsidR="006B452C" w:rsidRPr="006B452C" w:rsidRDefault="006B452C" w:rsidP="002743B5">
      <w:pPr>
        <w:rPr>
          <w:b/>
          <w:sz w:val="20"/>
        </w:rPr>
      </w:pPr>
    </w:p>
    <w:tbl>
      <w:tblPr>
        <w:tblW w:w="11449" w:type="dxa"/>
        <w:tblLayout w:type="fixed"/>
        <w:tblLook w:val="01E0" w:firstRow="1" w:lastRow="1" w:firstColumn="1" w:lastColumn="1" w:noHBand="0" w:noVBand="0"/>
      </w:tblPr>
      <w:tblGrid>
        <w:gridCol w:w="3652"/>
        <w:gridCol w:w="284"/>
        <w:gridCol w:w="1842"/>
        <w:gridCol w:w="284"/>
        <w:gridCol w:w="3402"/>
        <w:gridCol w:w="284"/>
        <w:gridCol w:w="1701"/>
      </w:tblGrid>
      <w:tr w:rsidR="002743B5" w:rsidRPr="00854D12" w:rsidTr="00854D12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854D12" w:rsidRDefault="00854D12" w:rsidP="002743B5">
            <w:pPr>
              <w:pStyle w:val="aa"/>
            </w:pPr>
            <w:r w:rsidRPr="00854D12">
              <w:t>3646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854D12" w:rsidRDefault="002743B5" w:rsidP="002743B5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854D12" w:rsidRDefault="002743B5" w:rsidP="002743B5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854D12" w:rsidRDefault="002743B5" w:rsidP="002743B5">
            <w:pPr>
              <w:pStyle w:val="aa"/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854D12" w:rsidRDefault="00854D12" w:rsidP="002743B5">
            <w:pPr>
              <w:pStyle w:val="aa"/>
            </w:pPr>
            <w:r w:rsidRPr="00854D12">
              <w:t>Земляков Василий Иванович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854D12" w:rsidRDefault="002743B5" w:rsidP="002743B5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854D12" w:rsidRDefault="002743B5" w:rsidP="002743B5">
            <w:pPr>
              <w:pStyle w:val="aa"/>
            </w:pPr>
          </w:p>
        </w:tc>
      </w:tr>
      <w:tr w:rsidR="002743B5" w:rsidRPr="00854D12" w:rsidTr="00854D12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2743B5" w:rsidRPr="00854D12" w:rsidRDefault="00854D12" w:rsidP="002743B5">
            <w:pPr>
              <w:pStyle w:val="aa"/>
              <w:rPr>
                <w:b/>
                <w:vertAlign w:val="superscript"/>
              </w:rPr>
            </w:pPr>
            <w:r w:rsidRPr="00854D12">
              <w:rPr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  <w:shd w:val="clear" w:color="auto" w:fill="auto"/>
          </w:tcPr>
          <w:p w:rsidR="002743B5" w:rsidRPr="00854D12" w:rsidRDefault="002743B5" w:rsidP="002743B5">
            <w:pPr>
              <w:pStyle w:val="aa"/>
              <w:rPr>
                <w:b/>
                <w:vertAlign w:val="superscript"/>
              </w:rPr>
            </w:pPr>
            <w:bookmarkStart w:id="7" w:name="fio_users"/>
            <w:bookmarkEnd w:id="7"/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2743B5" w:rsidRPr="00854D12" w:rsidRDefault="00854D12" w:rsidP="002743B5">
            <w:pPr>
              <w:pStyle w:val="aa"/>
              <w:rPr>
                <w:b/>
                <w:vertAlign w:val="superscript"/>
              </w:rPr>
            </w:pPr>
            <w:r w:rsidRPr="00854D12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shd w:val="clear" w:color="auto" w:fill="auto"/>
          </w:tcPr>
          <w:p w:rsidR="002743B5" w:rsidRPr="00854D12" w:rsidRDefault="002743B5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2743B5" w:rsidRPr="00854D12" w:rsidRDefault="00854D12" w:rsidP="002743B5">
            <w:pPr>
              <w:pStyle w:val="aa"/>
              <w:rPr>
                <w:b/>
                <w:vertAlign w:val="superscript"/>
              </w:rPr>
            </w:pPr>
            <w:r w:rsidRPr="00854D12">
              <w:rPr>
                <w:vertAlign w:val="superscript"/>
              </w:rPr>
              <w:t>(Ф.И.О.)</w:t>
            </w:r>
          </w:p>
        </w:tc>
        <w:tc>
          <w:tcPr>
            <w:tcW w:w="284" w:type="dxa"/>
            <w:shd w:val="clear" w:color="auto" w:fill="auto"/>
          </w:tcPr>
          <w:p w:rsidR="002743B5" w:rsidRPr="00854D12" w:rsidRDefault="002743B5" w:rsidP="002743B5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2743B5" w:rsidRPr="00854D12" w:rsidRDefault="00854D12" w:rsidP="002743B5">
            <w:pPr>
              <w:pStyle w:val="aa"/>
              <w:rPr>
                <w:vertAlign w:val="superscript"/>
              </w:rPr>
            </w:pPr>
            <w:r w:rsidRPr="00854D12">
              <w:rPr>
                <w:vertAlign w:val="superscript"/>
              </w:rPr>
              <w:t>(дата)</w:t>
            </w:r>
          </w:p>
        </w:tc>
      </w:tr>
    </w:tbl>
    <w:p w:rsidR="00DC1A91" w:rsidRPr="006B452C" w:rsidRDefault="00DC1A91" w:rsidP="00DC1A91">
      <w:pPr>
        <w:rPr>
          <w:sz w:val="20"/>
        </w:rPr>
      </w:pPr>
    </w:p>
    <w:sectPr w:rsidR="00DC1A91" w:rsidRPr="006B452C" w:rsidSect="00C978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99" w:right="851" w:bottom="426" w:left="851" w:header="709" w:footer="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E69" w:rsidRDefault="004D7E69" w:rsidP="00924AA9">
      <w:r>
        <w:separator/>
      </w:r>
    </w:p>
  </w:endnote>
  <w:endnote w:type="continuationSeparator" w:id="0">
    <w:p w:rsidR="004D7E69" w:rsidRDefault="004D7E69" w:rsidP="00924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374" w:rsidRDefault="00EE0374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ook w:val="01E0" w:firstRow="1" w:lastRow="1" w:firstColumn="1" w:lastColumn="1" w:noHBand="0" w:noVBand="0"/>
    </w:tblPr>
    <w:tblGrid>
      <w:gridCol w:w="7102"/>
      <w:gridCol w:w="1155"/>
      <w:gridCol w:w="7095"/>
    </w:tblGrid>
    <w:tr w:rsidR="00EE0374" w:rsidRPr="00CF3EF0" w:rsidTr="00076B5D">
      <w:tc>
        <w:tcPr>
          <w:tcW w:w="4428" w:type="dxa"/>
          <w:shd w:val="clear" w:color="auto" w:fill="auto"/>
        </w:tcPr>
        <w:p w:rsidR="00EE0374" w:rsidRPr="00CF3EF0" w:rsidRDefault="00EE0374" w:rsidP="00924AA9">
          <w:pPr>
            <w:rPr>
              <w:sz w:val="18"/>
              <w:szCs w:val="18"/>
            </w:rPr>
          </w:pPr>
        </w:p>
      </w:tc>
      <w:tc>
        <w:tcPr>
          <w:tcW w:w="720" w:type="dxa"/>
          <w:shd w:val="clear" w:color="auto" w:fill="auto"/>
        </w:tcPr>
        <w:p w:rsidR="00EE0374" w:rsidRPr="00CF3EF0" w:rsidRDefault="00EE0374" w:rsidP="00924AA9">
          <w:pPr>
            <w:jc w:val="center"/>
            <w:rPr>
              <w:sz w:val="18"/>
              <w:szCs w:val="18"/>
            </w:rPr>
          </w:pPr>
          <w:bookmarkStart w:id="8" w:name="kolontitul2"/>
          <w:bookmarkEnd w:id="8"/>
        </w:p>
      </w:tc>
      <w:tc>
        <w:tcPr>
          <w:tcW w:w="4423" w:type="dxa"/>
          <w:shd w:val="clear" w:color="auto" w:fill="auto"/>
        </w:tcPr>
        <w:p w:rsidR="00EE0374" w:rsidRPr="00CF3EF0" w:rsidRDefault="00EE0374" w:rsidP="00924AA9">
          <w:pPr>
            <w:pStyle w:val="ad"/>
            <w:jc w:val="right"/>
            <w:rPr>
              <w:sz w:val="18"/>
              <w:szCs w:val="18"/>
              <w:lang w:val="en-US"/>
            </w:rPr>
          </w:pPr>
          <w:r w:rsidRPr="000B767E">
            <w:rPr>
              <w:rStyle w:val="af"/>
              <w:sz w:val="18"/>
              <w:szCs w:val="18"/>
            </w:rPr>
            <w:t xml:space="preserve">Стр. </w:t>
          </w:r>
          <w:r w:rsidR="0080361F" w:rsidRPr="00A25A81">
            <w:rPr>
              <w:rStyle w:val="af"/>
              <w:sz w:val="18"/>
              <w:szCs w:val="18"/>
            </w:rPr>
            <w:fldChar w:fldCharType="begin"/>
          </w:r>
          <w:r w:rsidRPr="000B767E">
            <w:rPr>
              <w:rStyle w:val="af"/>
              <w:sz w:val="18"/>
              <w:szCs w:val="18"/>
            </w:rPr>
            <w:instrText xml:space="preserve">PAGE  </w:instrText>
          </w:r>
          <w:r w:rsidR="0080361F" w:rsidRPr="00A25A81">
            <w:rPr>
              <w:rStyle w:val="af"/>
              <w:sz w:val="18"/>
              <w:szCs w:val="18"/>
            </w:rPr>
            <w:fldChar w:fldCharType="separate"/>
          </w:r>
          <w:r w:rsidR="00316628" w:rsidRPr="00A25A81">
            <w:rPr>
              <w:rStyle w:val="af"/>
              <w:noProof/>
              <w:sz w:val="18"/>
              <w:szCs w:val="18"/>
            </w:rPr>
            <w:t>1</w:t>
          </w:r>
          <w:r w:rsidR="0080361F" w:rsidRPr="00A25A81">
            <w:rPr>
              <w:rStyle w:val="af"/>
              <w:sz w:val="18"/>
              <w:szCs w:val="18"/>
            </w:rPr>
            <w:fldChar w:fldCharType="end"/>
          </w:r>
          <w:r w:rsidRPr="000B767E">
            <w:rPr>
              <w:rStyle w:val="af"/>
              <w:sz w:val="18"/>
              <w:szCs w:val="18"/>
            </w:rPr>
            <w:t xml:space="preserve"> из </w:t>
          </w:r>
          <w:r w:rsidR="004D7E69">
            <w:rPr>
              <w:rStyle w:val="af"/>
              <w:noProof/>
              <w:sz w:val="18"/>
              <w:szCs w:val="18"/>
            </w:rPr>
            <w:fldChar w:fldCharType="begin"/>
          </w:r>
          <w:r w:rsidR="004D7E69">
            <w:rPr>
              <w:rStyle w:val="af"/>
              <w:noProof/>
              <w:sz w:val="18"/>
              <w:szCs w:val="18"/>
            </w:rPr>
            <w:instrText xml:space="preserve"> SECTIONPAGES   \* MERGEFORMAT </w:instrText>
          </w:r>
          <w:r w:rsidR="004D7E69">
            <w:rPr>
              <w:rStyle w:val="af"/>
              <w:noProof/>
              <w:sz w:val="18"/>
              <w:szCs w:val="18"/>
            </w:rPr>
            <w:fldChar w:fldCharType="separate"/>
          </w:r>
          <w:r w:rsidR="00C0313A">
            <w:rPr>
              <w:rStyle w:val="af"/>
              <w:noProof/>
              <w:sz w:val="18"/>
              <w:szCs w:val="18"/>
            </w:rPr>
            <w:t>12</w:t>
          </w:r>
          <w:r w:rsidR="004D7E69">
            <w:rPr>
              <w:rStyle w:val="af"/>
              <w:noProof/>
              <w:sz w:val="18"/>
              <w:szCs w:val="18"/>
            </w:rPr>
            <w:fldChar w:fldCharType="end"/>
          </w:r>
          <w:r w:rsidRPr="000B767E">
            <w:rPr>
              <w:rStyle w:val="af"/>
              <w:sz w:val="18"/>
              <w:szCs w:val="18"/>
            </w:rPr>
            <w:t xml:space="preserve"> </w:t>
          </w:r>
        </w:p>
      </w:tc>
    </w:tr>
  </w:tbl>
  <w:p w:rsidR="00EE0374" w:rsidRPr="00924AA9" w:rsidRDefault="00EE0374">
    <w:pPr>
      <w:pStyle w:val="ad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374" w:rsidRDefault="00EE037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E69" w:rsidRDefault="004D7E69" w:rsidP="00924AA9">
      <w:r>
        <w:separator/>
      </w:r>
    </w:p>
  </w:footnote>
  <w:footnote w:type="continuationSeparator" w:id="0">
    <w:p w:rsidR="004D7E69" w:rsidRDefault="004D7E69" w:rsidP="00924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374" w:rsidRDefault="00EE03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374" w:rsidRDefault="00EE037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374" w:rsidRDefault="00EE0374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ctivedoc_name" w:val="Документ3"/>
    <w:docVar w:name="ceh_info" w:val="Государственное бюджетное учреждение здравоохранения Пермского края « Городская поликлиника №12»"/>
    <w:docVar w:name="doc_name" w:val="Документ3"/>
    <w:docVar w:name="doc_type" w:val="5"/>
    <w:docVar w:name="fill_date" w:val="       "/>
    <w:docVar w:name="org_guid" w:val="309D2A2FB3C0406EA399414C1E0564D9"/>
    <w:docVar w:name="org_id" w:val="37"/>
    <w:docVar w:name="org_name" w:val="     "/>
    <w:docVar w:name="pers_guids" w:val="6E9A5002C3024707BFD8634CD162DC40@038-780-131 71"/>
    <w:docVar w:name="pers_snils" w:val="6E9A5002C3024707BFD8634CD162DC40@038-780-131 71"/>
    <w:docVar w:name="rbtd_name" w:val="Государственное бюджетное учреждение здравоохранения Пермского края « Городская поликлиника №12»"/>
    <w:docVar w:name="step_test" w:val="6"/>
    <w:docVar w:name="sv_docs" w:val="1"/>
  </w:docVars>
  <w:rsids>
    <w:rsidRoot w:val="00CE1673"/>
    <w:rsid w:val="0002033E"/>
    <w:rsid w:val="00076B5D"/>
    <w:rsid w:val="000B767E"/>
    <w:rsid w:val="000C5130"/>
    <w:rsid w:val="000D3760"/>
    <w:rsid w:val="000F0714"/>
    <w:rsid w:val="00135FDD"/>
    <w:rsid w:val="00196135"/>
    <w:rsid w:val="001A7AC3"/>
    <w:rsid w:val="001B19D8"/>
    <w:rsid w:val="00207F71"/>
    <w:rsid w:val="00237B32"/>
    <w:rsid w:val="002743B5"/>
    <w:rsid w:val="002761BA"/>
    <w:rsid w:val="00316628"/>
    <w:rsid w:val="00323381"/>
    <w:rsid w:val="003637CE"/>
    <w:rsid w:val="003A1C01"/>
    <w:rsid w:val="003A2259"/>
    <w:rsid w:val="003C3080"/>
    <w:rsid w:val="003C79E5"/>
    <w:rsid w:val="003D64C3"/>
    <w:rsid w:val="003F4B55"/>
    <w:rsid w:val="00450E3E"/>
    <w:rsid w:val="004654AF"/>
    <w:rsid w:val="00495D50"/>
    <w:rsid w:val="004B7161"/>
    <w:rsid w:val="004C6BD0"/>
    <w:rsid w:val="004D3FF5"/>
    <w:rsid w:val="004D7E69"/>
    <w:rsid w:val="004E5CB1"/>
    <w:rsid w:val="00547088"/>
    <w:rsid w:val="005567D6"/>
    <w:rsid w:val="005645F0"/>
    <w:rsid w:val="00572AE0"/>
    <w:rsid w:val="00584289"/>
    <w:rsid w:val="005F64E6"/>
    <w:rsid w:val="0065289A"/>
    <w:rsid w:val="0067226F"/>
    <w:rsid w:val="006B452C"/>
    <w:rsid w:val="006E4DFC"/>
    <w:rsid w:val="00725C51"/>
    <w:rsid w:val="0080361F"/>
    <w:rsid w:val="00820552"/>
    <w:rsid w:val="00854D12"/>
    <w:rsid w:val="00924AA9"/>
    <w:rsid w:val="00936F48"/>
    <w:rsid w:val="009647F7"/>
    <w:rsid w:val="009A1326"/>
    <w:rsid w:val="009D6532"/>
    <w:rsid w:val="00A026A4"/>
    <w:rsid w:val="00A25A81"/>
    <w:rsid w:val="00A43FE9"/>
    <w:rsid w:val="00AF1EDF"/>
    <w:rsid w:val="00B12F45"/>
    <w:rsid w:val="00B2089E"/>
    <w:rsid w:val="00B3448B"/>
    <w:rsid w:val="00B874F5"/>
    <w:rsid w:val="00BA560A"/>
    <w:rsid w:val="00C0313A"/>
    <w:rsid w:val="00C0355B"/>
    <w:rsid w:val="00C93056"/>
    <w:rsid w:val="00C9782A"/>
    <w:rsid w:val="00CA2E96"/>
    <w:rsid w:val="00CD2568"/>
    <w:rsid w:val="00CE1673"/>
    <w:rsid w:val="00D11966"/>
    <w:rsid w:val="00D952F4"/>
    <w:rsid w:val="00DC0F74"/>
    <w:rsid w:val="00DC1A91"/>
    <w:rsid w:val="00DD6622"/>
    <w:rsid w:val="00E25119"/>
    <w:rsid w:val="00E30B79"/>
    <w:rsid w:val="00E458F1"/>
    <w:rsid w:val="00EA3306"/>
    <w:rsid w:val="00EB7BDE"/>
    <w:rsid w:val="00EC5373"/>
    <w:rsid w:val="00EE0374"/>
    <w:rsid w:val="00F06873"/>
    <w:rsid w:val="00F262EE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745DA0-BB4F-449B-A01E-82F1340C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924AA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24AA9"/>
    <w:rPr>
      <w:sz w:val="24"/>
    </w:rPr>
  </w:style>
  <w:style w:type="paragraph" w:styleId="ad">
    <w:name w:val="footer"/>
    <w:basedOn w:val="a"/>
    <w:link w:val="ae"/>
    <w:rsid w:val="00924AA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24AA9"/>
    <w:rPr>
      <w:sz w:val="24"/>
    </w:rPr>
  </w:style>
  <w:style w:type="character" w:styleId="af">
    <w:name w:val="page number"/>
    <w:rsid w:val="00924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324B6-B4FB-45E3-BB0A-C56841790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0</TotalTime>
  <Pages>12</Pages>
  <Words>5919</Words>
  <Characters>33742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39582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subject/>
  <dc:creator>Scaner</dc:creator>
  <cp:keywords/>
  <dc:description/>
  <cp:lastModifiedBy>TB</cp:lastModifiedBy>
  <cp:revision>2</cp:revision>
  <dcterms:created xsi:type="dcterms:W3CDTF">2018-10-02T10:11:00Z</dcterms:created>
  <dcterms:modified xsi:type="dcterms:W3CDTF">2018-10-02T10:11:00Z</dcterms:modified>
</cp:coreProperties>
</file>